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5A643" w14:textId="77777777" w:rsidR="00983A92" w:rsidRDefault="00983A92" w:rsidP="00F75AF0">
      <w:pPr>
        <w:ind w:firstLine="720"/>
      </w:pPr>
    </w:p>
    <w:p w14:paraId="10783807" w14:textId="77777777" w:rsidR="005959F2" w:rsidRDefault="005959F2" w:rsidP="00F75AF0">
      <w:pPr>
        <w:ind w:firstLine="720"/>
      </w:pPr>
    </w:p>
    <w:p w14:paraId="6F0A164B" w14:textId="77777777" w:rsidR="005959F2" w:rsidRDefault="005959F2" w:rsidP="00F75AF0">
      <w:pPr>
        <w:ind w:firstLine="720"/>
      </w:pPr>
    </w:p>
    <w:p w14:paraId="0EDD5335" w14:textId="0B63B983" w:rsidR="00477B73" w:rsidRDefault="00477B73" w:rsidP="00477B73">
      <w:pPr>
        <w:tabs>
          <w:tab w:val="left" w:pos="3900"/>
        </w:tabs>
        <w:rPr>
          <w:rFonts w:cstheme="minorHAnsi"/>
          <w:sz w:val="28"/>
          <w:szCs w:val="28"/>
        </w:rPr>
      </w:pPr>
    </w:p>
    <w:p w14:paraId="5BCDD206" w14:textId="4ABEF7BB" w:rsidR="00477B73" w:rsidRPr="00940C2C" w:rsidRDefault="00477B73" w:rsidP="00477B73">
      <w:pPr>
        <w:jc w:val="center"/>
        <w:rPr>
          <w:b/>
          <w:bCs/>
          <w:sz w:val="24"/>
          <w:szCs w:val="24"/>
          <w:u w:val="single"/>
        </w:rPr>
      </w:pPr>
      <w:r w:rsidRPr="00940C2C">
        <w:rPr>
          <w:b/>
          <w:bCs/>
          <w:sz w:val="24"/>
          <w:szCs w:val="24"/>
          <w:u w:val="single"/>
        </w:rPr>
        <w:t xml:space="preserve">Stone Age Day – Monday </w:t>
      </w:r>
      <w:r w:rsidR="004A1773">
        <w:rPr>
          <w:b/>
          <w:bCs/>
          <w:sz w:val="24"/>
          <w:szCs w:val="24"/>
          <w:u w:val="single"/>
        </w:rPr>
        <w:t>6</w:t>
      </w:r>
      <w:r>
        <w:rPr>
          <w:b/>
          <w:bCs/>
          <w:sz w:val="24"/>
          <w:szCs w:val="24"/>
          <w:u w:val="single"/>
        </w:rPr>
        <w:t>th</w:t>
      </w:r>
      <w:r w:rsidRPr="00940C2C">
        <w:rPr>
          <w:b/>
          <w:bCs/>
          <w:sz w:val="24"/>
          <w:szCs w:val="24"/>
          <w:u w:val="single"/>
        </w:rPr>
        <w:t xml:space="preserve"> October</w:t>
      </w:r>
    </w:p>
    <w:p w14:paraId="01FF0BBF" w14:textId="77777777" w:rsidR="00477B73" w:rsidRPr="00940C2C" w:rsidRDefault="00477B73" w:rsidP="00477B73">
      <w:pPr>
        <w:rPr>
          <w:sz w:val="24"/>
          <w:szCs w:val="24"/>
        </w:rPr>
      </w:pPr>
      <w:r w:rsidRPr="00940C2C">
        <w:rPr>
          <w:sz w:val="24"/>
          <w:szCs w:val="24"/>
        </w:rPr>
        <w:t>Dear Parents/Guardians,</w:t>
      </w:r>
    </w:p>
    <w:p w14:paraId="30725084" w14:textId="77777777" w:rsidR="00477B73" w:rsidRPr="00940C2C" w:rsidRDefault="00477B73" w:rsidP="00477B73">
      <w:pPr>
        <w:rPr>
          <w:sz w:val="24"/>
          <w:szCs w:val="24"/>
        </w:rPr>
      </w:pPr>
      <w:r w:rsidRPr="00940C2C">
        <w:rPr>
          <w:sz w:val="24"/>
          <w:szCs w:val="24"/>
        </w:rPr>
        <w:t xml:space="preserve">Our history </w:t>
      </w:r>
      <w:proofErr w:type="gramStart"/>
      <w:r w:rsidRPr="00940C2C">
        <w:rPr>
          <w:sz w:val="24"/>
          <w:szCs w:val="24"/>
        </w:rPr>
        <w:t>focus</w:t>
      </w:r>
      <w:proofErr w:type="gramEnd"/>
      <w:r w:rsidRPr="00940C2C">
        <w:rPr>
          <w:sz w:val="24"/>
          <w:szCs w:val="24"/>
        </w:rPr>
        <w:t xml:space="preserve"> this half term is on the Stone Age, where we are answering the question ‘How did Britain change from the Stone Age to the Iron Age</w:t>
      </w:r>
      <w:r>
        <w:rPr>
          <w:sz w:val="24"/>
          <w:szCs w:val="24"/>
        </w:rPr>
        <w:t>?</w:t>
      </w:r>
      <w:r w:rsidRPr="00940C2C">
        <w:rPr>
          <w:sz w:val="24"/>
          <w:szCs w:val="24"/>
        </w:rPr>
        <w:t xml:space="preserve">’ </w:t>
      </w:r>
    </w:p>
    <w:p w14:paraId="2C879F4A" w14:textId="77777777" w:rsidR="00477B73" w:rsidRPr="00940C2C" w:rsidRDefault="00477B73" w:rsidP="00477B73">
      <w:pPr>
        <w:rPr>
          <w:sz w:val="24"/>
          <w:szCs w:val="24"/>
        </w:rPr>
      </w:pPr>
      <w:r w:rsidRPr="00940C2C">
        <w:rPr>
          <w:sz w:val="24"/>
          <w:szCs w:val="24"/>
        </w:rPr>
        <w:t xml:space="preserve">To kick start our learning, we would like the children to come in dressed as Stone Age characters. </w:t>
      </w:r>
    </w:p>
    <w:p w14:paraId="69F6A15D" w14:textId="77777777" w:rsidR="00477B73" w:rsidRPr="00940C2C" w:rsidRDefault="00477B73" w:rsidP="00477B73">
      <w:pPr>
        <w:rPr>
          <w:sz w:val="24"/>
          <w:szCs w:val="24"/>
        </w:rPr>
      </w:pPr>
      <w:r w:rsidRPr="00940C2C">
        <w:rPr>
          <w:sz w:val="24"/>
          <w:szCs w:val="24"/>
        </w:rPr>
        <w:t xml:space="preserve">Please do not feel obliged to buy a costume. You may want to make a spear, bone, jewellery out of pasta, wear something leopard print or brown/black clothing. </w:t>
      </w:r>
    </w:p>
    <w:p w14:paraId="35995191" w14:textId="77777777" w:rsidR="00477B73" w:rsidRDefault="00477B73" w:rsidP="00477B73">
      <w:pPr>
        <w:rPr>
          <w:sz w:val="24"/>
          <w:szCs w:val="24"/>
        </w:rPr>
      </w:pPr>
      <w:r>
        <w:rPr>
          <w:sz w:val="24"/>
          <w:szCs w:val="24"/>
        </w:rPr>
        <w:t xml:space="preserve">Throughout the day we will be making Stone Age round houses, constructing woolly mammoths, cave painting and learning about life in the Stone Age. </w:t>
      </w:r>
    </w:p>
    <w:p w14:paraId="55DAE6EA" w14:textId="77777777" w:rsidR="00477B73" w:rsidRDefault="00477B73" w:rsidP="00477B73">
      <w:pPr>
        <w:rPr>
          <w:sz w:val="24"/>
          <w:szCs w:val="24"/>
        </w:rPr>
      </w:pPr>
      <w:r>
        <w:rPr>
          <w:sz w:val="24"/>
          <w:szCs w:val="24"/>
        </w:rPr>
        <w:t>We cannot wait to see what you come up with!</w:t>
      </w:r>
    </w:p>
    <w:p w14:paraId="49D98489" w14:textId="77777777" w:rsidR="00477B73" w:rsidRDefault="00477B73" w:rsidP="00477B73">
      <w:pPr>
        <w:spacing w:after="0"/>
        <w:rPr>
          <w:sz w:val="24"/>
          <w:szCs w:val="24"/>
        </w:rPr>
      </w:pPr>
    </w:p>
    <w:p w14:paraId="38BE5A54" w14:textId="0E19DA40" w:rsidR="00477B73" w:rsidRDefault="00477B73" w:rsidP="00477B73">
      <w:pPr>
        <w:spacing w:after="0"/>
        <w:rPr>
          <w:sz w:val="24"/>
          <w:szCs w:val="24"/>
        </w:rPr>
      </w:pPr>
      <w:r>
        <w:rPr>
          <w:sz w:val="24"/>
          <w:szCs w:val="24"/>
        </w:rPr>
        <w:t>M</w:t>
      </w:r>
      <w:r w:rsidR="004A1773">
        <w:rPr>
          <w:sz w:val="24"/>
          <w:szCs w:val="24"/>
        </w:rPr>
        <w:t xml:space="preserve">iss </w:t>
      </w:r>
      <w:proofErr w:type="spellStart"/>
      <w:r w:rsidR="004A1773">
        <w:rPr>
          <w:sz w:val="24"/>
          <w:szCs w:val="24"/>
        </w:rPr>
        <w:t>Mainstone</w:t>
      </w:r>
      <w:proofErr w:type="spellEnd"/>
    </w:p>
    <w:p w14:paraId="799C2B31" w14:textId="77777777" w:rsidR="00477B73" w:rsidRDefault="00477B73" w:rsidP="00477B73">
      <w:pPr>
        <w:spacing w:after="0"/>
        <w:rPr>
          <w:sz w:val="24"/>
          <w:szCs w:val="24"/>
        </w:rPr>
      </w:pPr>
      <w:r>
        <w:rPr>
          <w:sz w:val="24"/>
          <w:szCs w:val="24"/>
        </w:rPr>
        <w:t>Head of Year 3</w:t>
      </w:r>
    </w:p>
    <w:p w14:paraId="7731FF78" w14:textId="77777777" w:rsidR="00477B73" w:rsidRPr="00940C2C" w:rsidRDefault="00477B73" w:rsidP="00477B73">
      <w:pPr>
        <w:spacing w:after="0"/>
        <w:rPr>
          <w:sz w:val="24"/>
          <w:szCs w:val="24"/>
        </w:rPr>
      </w:pPr>
    </w:p>
    <w:p w14:paraId="5422846C" w14:textId="77777777" w:rsidR="00477B73" w:rsidRPr="00940C2C" w:rsidRDefault="00477B73" w:rsidP="00477B73">
      <w:pPr>
        <w:jc w:val="center"/>
        <w:rPr>
          <w:sz w:val="24"/>
          <w:szCs w:val="24"/>
        </w:rPr>
      </w:pPr>
      <w:r w:rsidRPr="00940C2C">
        <w:rPr>
          <w:noProof/>
          <w:sz w:val="14"/>
          <w:szCs w:val="14"/>
        </w:rPr>
        <w:drawing>
          <wp:inline distT="0" distB="0" distL="0" distR="0" wp14:anchorId="5E65D81A" wp14:editId="04203591">
            <wp:extent cx="2824279" cy="1362075"/>
            <wp:effectExtent l="0" t="0" r="0" b="0"/>
            <wp:docPr id="710407255" name="Picture 1" descr="A close-up of som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07255" name="Picture 1" descr="A close-up of some object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5163" cy="138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C2C">
        <w:rPr>
          <w:noProof/>
          <w:sz w:val="14"/>
          <w:szCs w:val="14"/>
        </w:rPr>
        <w:drawing>
          <wp:inline distT="0" distB="0" distL="0" distR="0" wp14:anchorId="62B3A02A" wp14:editId="201456B5">
            <wp:extent cx="2499360" cy="1374650"/>
            <wp:effectExtent l="0" t="0" r="0" b="0"/>
            <wp:docPr id="331167974" name="Picture 1" descr="A group of stone ax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67974" name="Picture 1" descr="A group of stone ax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9782" cy="139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F761" w14:textId="77777777" w:rsidR="00477B73" w:rsidRPr="00940C2C" w:rsidRDefault="00477B73" w:rsidP="00477B73">
      <w:pPr>
        <w:jc w:val="center"/>
        <w:rPr>
          <w:sz w:val="24"/>
          <w:szCs w:val="24"/>
        </w:rPr>
      </w:pPr>
      <w:r w:rsidRPr="00940C2C">
        <w:rPr>
          <w:noProof/>
          <w:sz w:val="14"/>
          <w:szCs w:val="14"/>
        </w:rPr>
        <w:drawing>
          <wp:inline distT="0" distB="0" distL="0" distR="0" wp14:anchorId="474F235D" wp14:editId="420C76CF">
            <wp:extent cx="2247900" cy="1328827"/>
            <wp:effectExtent l="0" t="0" r="0" b="5080"/>
            <wp:docPr id="1950795662" name="Picture 1" descr="A group of cut out kni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95662" name="Picture 1" descr="A group of cut out knive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5275" cy="135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C2C">
        <w:rPr>
          <w:noProof/>
          <w:sz w:val="14"/>
          <w:szCs w:val="14"/>
        </w:rPr>
        <w:drawing>
          <wp:inline distT="0" distB="0" distL="0" distR="0" wp14:anchorId="7336BCBC" wp14:editId="15F37AD3">
            <wp:extent cx="2011680" cy="1330921"/>
            <wp:effectExtent l="0" t="0" r="7620" b="3175"/>
            <wp:docPr id="1252666413" name="Picture 1" descr="A group of children wearing leopard print dre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66413" name="Picture 1" descr="A group of children wearing leopard print dress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6217" cy="134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1D67" w14:textId="77777777" w:rsidR="00477B73" w:rsidRPr="00F75AF0" w:rsidRDefault="00477B73" w:rsidP="00477B73">
      <w:pPr>
        <w:tabs>
          <w:tab w:val="left" w:pos="2895"/>
        </w:tabs>
      </w:pPr>
    </w:p>
    <w:p w14:paraId="734C41DB" w14:textId="77777777" w:rsidR="0033245A" w:rsidRDefault="0033245A"/>
    <w:p w14:paraId="4037B505" w14:textId="66C03B43" w:rsidR="005973B5" w:rsidRPr="00F75AF0" w:rsidRDefault="005973B5" w:rsidP="00477B73"/>
    <w:sectPr w:rsidR="005973B5" w:rsidRPr="00F75AF0" w:rsidSect="0033245A">
      <w:headerReference w:type="even" r:id="rId11"/>
      <w:headerReference w:type="default" r:id="rId12"/>
      <w:headerReference w:type="first" r:id="rId13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2C68F" w14:textId="77777777" w:rsidR="00DB7465" w:rsidRDefault="00DB7465" w:rsidP="005973B5">
      <w:pPr>
        <w:spacing w:after="0" w:line="240" w:lineRule="auto"/>
      </w:pPr>
      <w:r>
        <w:separator/>
      </w:r>
    </w:p>
  </w:endnote>
  <w:endnote w:type="continuationSeparator" w:id="0">
    <w:p w14:paraId="196B7821" w14:textId="77777777" w:rsidR="00DB7465" w:rsidRDefault="00DB7465" w:rsidP="00597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5A49F" w14:textId="77777777" w:rsidR="00DB7465" w:rsidRDefault="00DB7465" w:rsidP="005973B5">
      <w:pPr>
        <w:spacing w:after="0" w:line="240" w:lineRule="auto"/>
      </w:pPr>
      <w:r>
        <w:separator/>
      </w:r>
    </w:p>
  </w:footnote>
  <w:footnote w:type="continuationSeparator" w:id="0">
    <w:p w14:paraId="4D5233C3" w14:textId="77777777" w:rsidR="00DB7465" w:rsidRDefault="00DB7465" w:rsidP="00597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8550E" w14:textId="77777777" w:rsidR="0033245A" w:rsidRDefault="00000000">
    <w:pPr>
      <w:pStyle w:val="Header"/>
    </w:pPr>
    <w:r>
      <w:rPr>
        <w:noProof/>
        <w:lang w:eastAsia="en-GB"/>
      </w:rPr>
      <w:pict w14:anchorId="759E48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274" o:spid="_x0000_s1026" type="#_x0000_t75" style="position:absolute;margin-left:0;margin-top:0;width:565.4pt;height:799.6pt;z-index:-251657216;mso-position-horizontal:center;mso-position-horizontal-relative:margin;mso-position-vertical:center;mso-position-vertical-relative:margin" o:allowincell="f">
          <v:imagedata r:id="rId1" o:title="St-Michael-Watermark Winter 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4D440" w14:textId="77777777" w:rsidR="0033245A" w:rsidRDefault="0058751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441EAD6" wp14:editId="7FDAED47">
          <wp:simplePos x="0" y="0"/>
          <wp:positionH relativeFrom="margin">
            <wp:posOffset>-746150</wp:posOffset>
          </wp:positionH>
          <wp:positionV relativeFrom="paragraph">
            <wp:posOffset>-200154</wp:posOffset>
          </wp:positionV>
          <wp:extent cx="7213350" cy="10200491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13350" cy="10200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6203E" w14:textId="77777777" w:rsidR="0033245A" w:rsidRDefault="00000000">
    <w:pPr>
      <w:pStyle w:val="Header"/>
    </w:pPr>
    <w:r>
      <w:rPr>
        <w:noProof/>
        <w:lang w:eastAsia="en-GB"/>
      </w:rPr>
      <w:pict w14:anchorId="0CCDBF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273" o:spid="_x0000_s1025" type="#_x0000_t75" style="position:absolute;margin-left:0;margin-top:0;width:565.4pt;height:799.6pt;z-index:-251658240;mso-position-horizontal:center;mso-position-horizontal-relative:margin;mso-position-vertical:center;mso-position-vertical-relative:margin" o:allowincell="f">
          <v:imagedata r:id="rId1" o:title="St-Michael-Watermark Winter  201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B73"/>
    <w:rsid w:val="000631A2"/>
    <w:rsid w:val="0017004F"/>
    <w:rsid w:val="002A66B8"/>
    <w:rsid w:val="0033245A"/>
    <w:rsid w:val="003E4A6E"/>
    <w:rsid w:val="003F1721"/>
    <w:rsid w:val="00463F50"/>
    <w:rsid w:val="00477B73"/>
    <w:rsid w:val="004A1773"/>
    <w:rsid w:val="00587511"/>
    <w:rsid w:val="005959F2"/>
    <w:rsid w:val="005973B5"/>
    <w:rsid w:val="00746336"/>
    <w:rsid w:val="00794CB0"/>
    <w:rsid w:val="009566E3"/>
    <w:rsid w:val="00983A92"/>
    <w:rsid w:val="009C1A30"/>
    <w:rsid w:val="00A017C5"/>
    <w:rsid w:val="00BD1F56"/>
    <w:rsid w:val="00BE0BC1"/>
    <w:rsid w:val="00D06A53"/>
    <w:rsid w:val="00D2538D"/>
    <w:rsid w:val="00DB7465"/>
    <w:rsid w:val="00F7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B3C671"/>
  <w15:chartTrackingRefBased/>
  <w15:docId w15:val="{9ABF606A-1ADF-45BD-8246-10C062F15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3B5"/>
  </w:style>
  <w:style w:type="paragraph" w:styleId="Footer">
    <w:name w:val="footer"/>
    <w:basedOn w:val="Normal"/>
    <w:link w:val="FooterChar"/>
    <w:uiPriority w:val="99"/>
    <w:unhideWhenUsed/>
    <w:rsid w:val="00597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3B5"/>
  </w:style>
  <w:style w:type="paragraph" w:styleId="BalloonText">
    <w:name w:val="Balloon Text"/>
    <w:basedOn w:val="Normal"/>
    <w:link w:val="BalloonTextChar"/>
    <w:uiPriority w:val="99"/>
    <w:semiHidden/>
    <w:unhideWhenUsed/>
    <w:rsid w:val="007463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3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ige.markham\Downloads\St%20Michael's%20Letterhead%202021%20-%20No%20deputy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93649852D9E4BB7050AE08E172449" ma:contentTypeVersion="21" ma:contentTypeDescription="Create a new document." ma:contentTypeScope="" ma:versionID="1592ade4d6e6082abee81816df4bc719">
  <xsd:schema xmlns:xsd="http://www.w3.org/2001/XMLSchema" xmlns:xs="http://www.w3.org/2001/XMLSchema" xmlns:p="http://schemas.microsoft.com/office/2006/metadata/properties" xmlns:ns2="e2287c3b-b339-4493-a522-435f0fc4173f" xmlns:ns3="34891c91-cf94-45a5-94a7-66062d81da14" targetNamespace="http://schemas.microsoft.com/office/2006/metadata/properties" ma:root="true" ma:fieldsID="ee234dd55c0aed1ef293959a0a1392e6" ns2:_="" ns3:_="">
    <xsd:import namespace="e2287c3b-b339-4493-a522-435f0fc4173f"/>
    <xsd:import namespace="34891c91-cf94-45a5-94a7-66062d81da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HairStyling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87c3b-b339-4493-a522-435f0fc417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16f6c4a-e489-44c5-b664-a19963debb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HairStyling" ma:index="26" nillable="true" ma:displayName="Hair Styling " ma:format="Dropdown" ma:internalName="HairStyling">
      <xsd:simpleType>
        <xsd:restriction base="dms:Text">
          <xsd:maxLength value="255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91c91-cf94-45a5-94a7-66062d81da1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57f655a-5df3-468a-bb73-dc77e5351202}" ma:internalName="TaxCatchAll" ma:showField="CatchAllData" ma:web="34891c91-cf94-45a5-94a7-66062d81da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2287c3b-b339-4493-a522-435f0fc4173f" xsi:nil="true"/>
    <HairStyling xmlns="e2287c3b-b339-4493-a522-435f0fc4173f" xsi:nil="true"/>
    <TaxCatchAll xmlns="34891c91-cf94-45a5-94a7-66062d81da14" xsi:nil="true"/>
    <lcf76f155ced4ddcb4097134ff3c332f xmlns="e2287c3b-b339-4493-a522-435f0fc417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CFB0A1-A11F-42D0-B9E1-37C52ACC23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5974AE-4308-4F05-938C-8A1162EDF57F}"/>
</file>

<file path=customXml/itemProps3.xml><?xml version="1.0" encoding="utf-8"?>
<ds:datastoreItem xmlns:ds="http://schemas.openxmlformats.org/officeDocument/2006/customXml" ds:itemID="{52892C59-3E4B-40FB-A15F-BF020CFB9E8F}"/>
</file>

<file path=customXml/itemProps4.xml><?xml version="1.0" encoding="utf-8"?>
<ds:datastoreItem xmlns:ds="http://schemas.openxmlformats.org/officeDocument/2006/customXml" ds:itemID="{90FF889F-29F2-4FB6-ADCC-A1A6F9A358EF}"/>
</file>

<file path=docProps/app.xml><?xml version="1.0" encoding="utf-8"?>
<Properties xmlns="http://schemas.openxmlformats.org/officeDocument/2006/extended-properties" xmlns:vt="http://schemas.openxmlformats.org/officeDocument/2006/docPropsVTypes">
  <Template>St Michael's Letterhead 2021 - No deputy head</Template>
  <TotalTime>1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Paige.Markham</dc:creator>
  <cp:keywords/>
  <dc:description/>
  <cp:lastModifiedBy>Mainstone, Holly</cp:lastModifiedBy>
  <cp:revision>2</cp:revision>
  <cp:lastPrinted>2017-12-21T11:34:00Z</cp:lastPrinted>
  <dcterms:created xsi:type="dcterms:W3CDTF">2025-07-22T17:30:00Z</dcterms:created>
  <dcterms:modified xsi:type="dcterms:W3CDTF">2025-07-22T17:30:00Z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0x0101004B693649852D9E4BB7050AE08E172449</vt:lpwstr>
  </property>
</Properties>
</file>